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BA4" w:rsidRDefault="006E50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3519805</wp:posOffset>
            </wp:positionV>
            <wp:extent cx="7258514" cy="5448300"/>
            <wp:effectExtent l="0" t="0" r="0" b="0"/>
            <wp:wrapNone/>
            <wp:docPr id="2" name="Obrázek 2" descr="E:\Mc Donald Cup 2014\Mc D 2016\Foto\4 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c Donald Cup 2014\Mc D 2016\Foto\4  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920" cy="54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2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-633096</wp:posOffset>
            </wp:positionV>
            <wp:extent cx="7229475" cy="3985367"/>
            <wp:effectExtent l="0" t="0" r="0" b="0"/>
            <wp:wrapNone/>
            <wp:docPr id="1" name="Obrázek 1" descr="E:\Mc Donald Cup 2014\Mc D 2016\Foto\1 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c Donald Cup 2014\Mc D 2016\Foto\1   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35" cy="39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15"/>
    <w:rsid w:val="00005C15"/>
    <w:rsid w:val="00502422"/>
    <w:rsid w:val="00686FEC"/>
    <w:rsid w:val="006E50C9"/>
    <w:rsid w:val="00F5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024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2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024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2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2DAAF0E1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Kresnicka, Vaclav</dc:creator>
  <cp:keywords/>
  <dc:description/>
  <cp:lastModifiedBy>Kresnicka, Vaclav</cp:lastModifiedBy>
  <cp:revision>3</cp:revision>
  <dcterms:created xsi:type="dcterms:W3CDTF">2016-05-12T10:54:00Z</dcterms:created>
  <dcterms:modified xsi:type="dcterms:W3CDTF">2016-05-12T10:56:00Z</dcterms:modified>
</cp:coreProperties>
</file>